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5A7" w:rsidRPr="008D6077" w:rsidRDefault="00FD75A7" w:rsidP="002A7565">
      <w:pPr>
        <w:spacing w:after="0" w:line="240" w:lineRule="atLeas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  <w:lang w:val="ru-RU"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Пятиугольник 6" o:spid="_x0000_s1026" type="#_x0000_t15" style="position:absolute;margin-left:-3.95pt;margin-top:25.05pt;width:45.05pt;height:23.15pt;z-index:251651072;visibility:visible;mso-position-horizontal-relative:margin;mso-position-vertical-relative:page;v-text-anchor:middle" adj="16050" fillcolor="#5b9bd5" strokecolor="#1f4d78" strokeweight="1pt">
            <v:textbox>
              <w:txbxContent>
                <w:p w:rsidR="00FD75A7" w:rsidRPr="001B348D" w:rsidRDefault="00FD75A7" w:rsidP="00322720">
                  <w:pPr>
                    <w:jc w:val="center"/>
                    <w:rPr>
                      <w:color w:val="FFFFFF"/>
                      <w:sz w:val="24"/>
                      <w:szCs w:val="24"/>
                    </w:rPr>
                  </w:pPr>
                  <w:r w:rsidRPr="001B348D">
                    <w:rPr>
                      <w:color w:val="FFFFFF"/>
                      <w:sz w:val="24"/>
                      <w:szCs w:val="24"/>
                    </w:rPr>
                    <w:t>ст. 1</w:t>
                  </w:r>
                </w:p>
              </w:txbxContent>
            </v:textbox>
            <w10:wrap anchorx="margin" anchory="page"/>
          </v:shape>
        </w:pict>
      </w: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Схема 8" o:spid="_x0000_s1027" type="#_x0000_t75" style="position:absolute;margin-left:0;margin-top:4.15pt;width:548.65pt;height:107.5pt;z-index:-251666432;visibility:visible;mso-wrap-distance-right:3.61675mm;mso-wrap-distance-bottom:1.13pt;mso-position-horizontal:center;mso-position-horizontal-relative:margin" wrapcoords="19387 0 19387 4834 -30 5287 -30 16313 5430 16917 19387 16917 19387 21449 19534 21449 21570 11027 21570 10724 19505 0 19387 0">
            <v:imagedata r:id="rId7" o:title=""/>
            <w10:wrap anchorx="margin"/>
          </v:shape>
        </w:pict>
      </w:r>
      <w:r w:rsidRPr="008D607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8D6077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8D6077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  <w:t xml:space="preserve"> </w:t>
      </w:r>
      <w:r w:rsidRPr="008D607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Газета:</w:t>
      </w:r>
      <w:r w:rsidRPr="008D607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ab/>
      </w:r>
      <w:r w:rsidRPr="008D607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ab/>
        <w:t xml:space="preserve">Д Н З  « В П У  № 7  м.  М И К О Л А Ї В» </w:t>
      </w:r>
    </w:p>
    <w:p w:rsidR="00FD75A7" w:rsidRPr="008D6077" w:rsidRDefault="00FD75A7" w:rsidP="002A7565">
      <w:pPr>
        <w:spacing w:after="0" w:line="240" w:lineRule="atLeast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D75A7" w:rsidRPr="008D6077" w:rsidRDefault="00FD75A7" w:rsidP="002A7565">
      <w:pPr>
        <w:spacing w:after="0" w:line="240" w:lineRule="atLeast"/>
        <w:ind w:left="7080" w:firstLine="708"/>
        <w:rPr>
          <w:rFonts w:ascii="Times New Roman" w:hAnsi="Times New Roman" w:cs="Times New Roman"/>
          <w:b/>
          <w:bCs/>
          <w:i/>
          <w:iCs/>
          <w:color w:val="E7E6E6"/>
          <w:sz w:val="28"/>
          <w:szCs w:val="28"/>
        </w:rPr>
      </w:pPr>
    </w:p>
    <w:p w:rsidR="00FD75A7" w:rsidRPr="008D6077" w:rsidRDefault="00FD75A7" w:rsidP="002A7565">
      <w:pPr>
        <w:spacing w:after="0" w:line="240" w:lineRule="atLeast"/>
        <w:ind w:left="7080" w:firstLine="708"/>
        <w:rPr>
          <w:rFonts w:ascii="Times New Roman" w:hAnsi="Times New Roman" w:cs="Times New Roman"/>
          <w:b/>
          <w:bCs/>
          <w:i/>
          <w:iCs/>
          <w:color w:val="E7E6E6"/>
          <w:sz w:val="28"/>
          <w:szCs w:val="28"/>
        </w:rPr>
      </w:pPr>
      <w:r w:rsidRPr="008D6077">
        <w:rPr>
          <w:rFonts w:ascii="Times New Roman" w:hAnsi="Times New Roman" w:cs="Times New Roman"/>
          <w:b/>
          <w:bCs/>
          <w:i/>
          <w:iCs/>
          <w:color w:val="E7E6E6"/>
          <w:sz w:val="28"/>
          <w:szCs w:val="28"/>
        </w:rPr>
        <w:t xml:space="preserve">    №  3</w:t>
      </w:r>
    </w:p>
    <w:p w:rsidR="00FD75A7" w:rsidRPr="008D6077" w:rsidRDefault="00FD75A7" w:rsidP="002A7565">
      <w:pPr>
        <w:spacing w:after="0" w:line="240" w:lineRule="atLeast"/>
        <w:ind w:left="7080" w:firstLine="708"/>
        <w:rPr>
          <w:rFonts w:ascii="Times New Roman" w:hAnsi="Times New Roman" w:cs="Times New Roman"/>
          <w:i/>
          <w:iCs/>
          <w:color w:val="E7E6E6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E7E6E6"/>
          <w:sz w:val="28"/>
          <w:szCs w:val="28"/>
        </w:rPr>
        <w:t>Грудень</w:t>
      </w:r>
      <w:r w:rsidRPr="008D6077">
        <w:rPr>
          <w:rFonts w:ascii="Times New Roman" w:hAnsi="Times New Roman" w:cs="Times New Roman"/>
          <w:b/>
          <w:bCs/>
          <w:i/>
          <w:iCs/>
          <w:color w:val="E7E6E6"/>
          <w:sz w:val="28"/>
          <w:szCs w:val="28"/>
        </w:rPr>
        <w:t xml:space="preserve"> 2016</w:t>
      </w:r>
    </w:p>
    <w:p w:rsidR="00FD75A7" w:rsidRPr="008D6077" w:rsidRDefault="00FD75A7" w:rsidP="002A7565">
      <w:pPr>
        <w:tabs>
          <w:tab w:val="left" w:pos="9781"/>
        </w:tabs>
        <w:spacing w:after="0" w:line="240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  <w:sectPr w:rsidR="00FD75A7" w:rsidRPr="008D6077" w:rsidSect="00BE4F34">
          <w:pgSz w:w="11906" w:h="16838"/>
          <w:pgMar w:top="709" w:right="566" w:bottom="360" w:left="567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  <w:docGrid w:linePitch="360"/>
        </w:sectPr>
      </w:pPr>
      <w:r w:rsidRPr="008D6077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FD75A7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val="ru-RU" w:eastAsia="ru-RU"/>
        </w:rPr>
        <w:pict>
          <v:shape id="Рисунок 6" o:spid="_x0000_s1028" type="#_x0000_t75" alt="USA_COA" style="position:absolute;left:0;text-align:left;margin-left:1.35pt;margin-top:367pt;width:1in;height:1in;z-index:-251662336;visibility:visible">
            <v:imagedata r:id="rId8" o:title=""/>
            <w10:wrap type="square"/>
          </v:shape>
        </w:pict>
      </w:r>
      <w:r>
        <w:rPr>
          <w:noProof/>
          <w:lang w:val="ru-RU" w:eastAsia="ru-RU"/>
        </w:rPr>
        <w:pict>
          <v:shape id="Волна 14" o:spid="_x0000_s1029" style="position:absolute;left:0;text-align:left;margin-left:1.35pt;margin-top:7pt;width:252pt;height:90pt;z-index:251652096;visibility:visible;mso-position-horizontal-relative:margin;v-text-anchor:middle" coordsize="2543810,1450798" o:spt="100" adj="-11796480,,5400" path="m,119100c238539,-62464,792583,17568,1216551,17568v423968,,1141830,-80032,1327259,101532l2543810,1351000v-274219,169643,-831731,71634,-1255699,71634c864143,1422634,157701,1480886,7951,1311243,5301,913862,2650,516481,,119100xe" strokecolor="#d7c585" strokeweight="4.5pt">
            <v:fill r:id="rId9" o:title="" recolor="t" rotate="t" type="tile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0,140331;1558497,20700;3258820,140331;3258820,1591832;1650171,1676235;10186,1544988;0,140331" o:connectangles="0,0,0,0,0,0,0" textboxrect="0,0,2543810,1450798"/>
            <v:handles>
              <v:h position="@3,#0" polar="10800,10800"/>
              <v:h position="#2,#1" polar="10800,10800" radiusrange="0,10800"/>
            </v:handles>
            <v:textbox style="mso-next-textbox:#Волна 14">
              <w:txbxContent>
                <w:p w:rsidR="00FD75A7" w:rsidRDefault="00FD75A7" w:rsidP="00321DC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8D607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Сполучені Штати Америки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–</w:t>
                  </w:r>
                  <w:r w:rsidRPr="008D607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</w:p>
                <w:p w:rsidR="00FD75A7" w:rsidRDefault="00FD75A7" w:rsidP="00321DC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8D607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настільки різноманітна країна , </w:t>
                  </w:r>
                </w:p>
                <w:p w:rsidR="00FD75A7" w:rsidRDefault="00FD75A7" w:rsidP="00321DC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8D607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що про неї можна цілу книгу написати, </w:t>
                  </w:r>
                </w:p>
                <w:p w:rsidR="00FD75A7" w:rsidRDefault="00FD75A7" w:rsidP="00321DC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8D607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але ми вирішили підібрати для Вас </w:t>
                  </w:r>
                </w:p>
                <w:p w:rsidR="00FD75A7" w:rsidRPr="00321DCB" w:rsidRDefault="00FD75A7" w:rsidP="00321DCB">
                  <w:pPr>
                    <w:spacing w:after="0"/>
                    <w:jc w:val="center"/>
                    <w:rPr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тільки  найцікавіше про США.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val="ru-RU" w:eastAsia="ru-RU"/>
        </w:rPr>
        <w:pict>
          <v:shape id="_x0000_s1030" type="#_x0000_t75" alt="http://www.amarkets.org/sites/default/files/images/eagle_american_flag.jpg" style="position:absolute;left:0;text-align:left;margin-left:1.35pt;margin-top:160pt;width:108pt;height:74.95pt;z-index:-251660288" wrapcoords="-180 0 -180 21340 21600 21340 21600 0 -180 0">
            <v:imagedata r:id="rId10" o:title=""/>
            <w10:wrap type="tight"/>
          </v:shape>
        </w:pict>
      </w:r>
      <w:r w:rsidRPr="008D6077">
        <w:rPr>
          <w:rFonts w:ascii="Times New Roman" w:hAnsi="Times New Roman" w:cs="Times New Roman"/>
          <w:b/>
          <w:i/>
          <w:sz w:val="24"/>
          <w:szCs w:val="24"/>
        </w:rPr>
        <w:t>Державний прапор США</w:t>
      </w:r>
      <w:r w:rsidRPr="008D6077">
        <w:rPr>
          <w:rFonts w:ascii="Times New Roman" w:hAnsi="Times New Roman" w:cs="Times New Roman"/>
          <w:i/>
          <w:sz w:val="24"/>
          <w:szCs w:val="24"/>
        </w:rPr>
        <w:t xml:space="preserve"> — полотнище, що складається з 13 червоних і білих горизонтальних смуг, які чергуються. У лівому верхньому куті прапора розташований синій прямокутник з білими п'ятикутними зірками, кількість яких дорівнює кількості штатів. Кожен з трьох кольорів прапора, означає певні якост</w:t>
      </w:r>
      <w:r>
        <w:rPr>
          <w:rFonts w:ascii="Times New Roman" w:hAnsi="Times New Roman" w:cs="Times New Roman"/>
          <w:i/>
          <w:sz w:val="24"/>
          <w:szCs w:val="24"/>
        </w:rPr>
        <w:t>і.</w:t>
      </w:r>
      <w:r w:rsidRPr="008D6077">
        <w:rPr>
          <w:rFonts w:ascii="Times New Roman" w:hAnsi="Times New Roman" w:cs="Times New Roman"/>
          <w:i/>
          <w:sz w:val="24"/>
          <w:szCs w:val="24"/>
        </w:rPr>
        <w:t xml:space="preserve"> Червоний колір уособлює доблесть і витривалість, синій- старанність, справедливість і пильність, а білий- невинність і чистоту. </w:t>
      </w:r>
    </w:p>
    <w:p w:rsidR="00FD75A7" w:rsidRPr="008D6077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6077">
        <w:rPr>
          <w:rFonts w:ascii="Times New Roman" w:hAnsi="Times New Roman" w:cs="Times New Roman"/>
          <w:b/>
          <w:i/>
          <w:sz w:val="24"/>
          <w:szCs w:val="24"/>
        </w:rPr>
        <w:t>Державний герб</w:t>
      </w:r>
      <w:r w:rsidRPr="008D6077">
        <w:rPr>
          <w:rFonts w:ascii="Times New Roman" w:hAnsi="Times New Roman" w:cs="Times New Roman"/>
          <w:i/>
          <w:sz w:val="24"/>
          <w:szCs w:val="24"/>
        </w:rPr>
        <w:t xml:space="preserve"> - зображення орла з розпростертими крилами, який тримає у лапах маслинову гілку і 13 стріл. На грудях орла - щит, що повторює кольори державного прапора, у дзьобі орел тримає стрічку з надписом. Над головою орла — розетка з 13-ма п'ятикутними зірками. </w:t>
      </w:r>
    </w:p>
    <w:p w:rsidR="00FD75A7" w:rsidRPr="00321DCB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D6077">
        <w:rPr>
          <w:rFonts w:ascii="Times New Roman" w:hAnsi="Times New Roman" w:cs="Times New Roman"/>
          <w:i/>
          <w:sz w:val="24"/>
          <w:szCs w:val="24"/>
        </w:rPr>
        <w:t xml:space="preserve">За свою коротку історію </w:t>
      </w:r>
      <w:r>
        <w:rPr>
          <w:rFonts w:ascii="Times New Roman" w:hAnsi="Times New Roman" w:cs="Times New Roman"/>
          <w:i/>
          <w:sz w:val="24"/>
          <w:szCs w:val="24"/>
        </w:rPr>
        <w:t>США</w:t>
      </w:r>
      <w:r w:rsidRPr="008D6077">
        <w:rPr>
          <w:rFonts w:ascii="Times New Roman" w:hAnsi="Times New Roman" w:cs="Times New Roman"/>
          <w:i/>
          <w:sz w:val="24"/>
          <w:szCs w:val="24"/>
        </w:rPr>
        <w:t xml:space="preserve"> встигла розвинутися до світового економічного лідера і стати однією з найвпливовіших країн світу. 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>Площа країни просто величезна, тому список всіх пам'яток може будти нескінченним. Гірські хребти, водоспади,</w:t>
      </w:r>
      <w:r w:rsidRPr="008D6077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каньйони, озера, мости, національні парки, мальовничі узбережжі Тихого і Атлантичного океанів, </w:t>
      </w:r>
      <w:r w:rsidRPr="00321DCB">
        <w:rPr>
          <w:rFonts w:ascii="Times New Roman" w:hAnsi="Times New Roman" w:cs="Times New Roman"/>
          <w:i/>
          <w:sz w:val="24"/>
          <w:szCs w:val="24"/>
          <w:lang w:eastAsia="ru-RU"/>
        </w:rPr>
        <w:t>музеї, хмарочоси, палаци - все це, безумовно, заслуговує на Вашу увагу.</w:t>
      </w:r>
    </w:p>
    <w:p w:rsidR="00FD75A7" w:rsidRPr="002A7565" w:rsidRDefault="00FD75A7" w:rsidP="002A7565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Визначні пам</w:t>
      </w:r>
      <w:r w:rsidRPr="002A7565"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  <w:t>’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ятки США.</w:t>
      </w:r>
    </w:p>
    <w:p w:rsidR="00FD75A7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val="ru-RU" w:eastAsia="ru-RU"/>
        </w:rPr>
        <w:pict>
          <v:shape id="_x0000_s1031" type="#_x0000_t75" alt="" style="position:absolute;left:0;text-align:left;margin-left:0;margin-top:15.25pt;width:117pt;height:86.15pt;z-index:-251654144" wrapcoords="-127 -188 -127 21600 21727 21600 21727 -188 -127 -188" stroked="t" strokecolor="#669">
            <v:imagedata r:id="rId11" r:href="rId12"/>
            <w10:wrap type="tight"/>
          </v:shape>
        </w:pict>
      </w:r>
      <w:r w:rsidRPr="0014589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Білий Дім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-</w:t>
      </w:r>
      <w:r w:rsidRPr="00145893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2515E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є одним з найбільш знаменитих місць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СШ</w:t>
      </w:r>
      <w:r>
        <w:rPr>
          <w:rFonts w:ascii="Times New Roman" w:hAnsi="Times New Roman" w:cs="Times New Roman"/>
          <w:i/>
          <w:sz w:val="24"/>
          <w:szCs w:val="24"/>
          <w:lang w:val="ru-RU" w:eastAsia="ru-RU"/>
        </w:rPr>
        <w:t>А</w:t>
      </w:r>
      <w:r w:rsidRPr="0022515E">
        <w:rPr>
          <w:rFonts w:ascii="Times New Roman" w:hAnsi="Times New Roman" w:cs="Times New Roman"/>
          <w:i/>
          <w:sz w:val="24"/>
          <w:szCs w:val="24"/>
          <w:lang w:eastAsia="ru-RU"/>
        </w:rPr>
        <w:t>. Напевно, немає в світі людини, яка</w:t>
      </w:r>
      <w:r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22515E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не</w:t>
      </w:r>
      <w:r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22515E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чула б про нього. Білий дім є резиденцією Президента.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у</w:t>
      </w:r>
      <w:r w:rsidRPr="0014589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столиці - Вашингтоні</w:t>
      </w:r>
      <w:r w:rsidRPr="003146B2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  <w:r w:rsidRPr="003146B2">
        <w:rPr>
          <w:i/>
        </w:rPr>
        <w:t xml:space="preserve"> </w:t>
      </w:r>
      <w:r w:rsidRPr="003146B2">
        <w:rPr>
          <w:rFonts w:ascii="Times New Roman" w:hAnsi="Times New Roman" w:cs="Times New Roman"/>
          <w:i/>
          <w:sz w:val="24"/>
          <w:szCs w:val="24"/>
        </w:rPr>
        <w:t xml:space="preserve">Це свого роду символ могутності </w:t>
      </w:r>
    </w:p>
    <w:p w:rsidR="00FD75A7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75A7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75A7" w:rsidRPr="003146B2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46B2">
        <w:rPr>
          <w:rFonts w:ascii="Times New Roman" w:hAnsi="Times New Roman" w:cs="Times New Roman"/>
          <w:i/>
          <w:sz w:val="24"/>
          <w:szCs w:val="24"/>
        </w:rPr>
        <w:t>американської демократії, уособлення досягнень народу.</w:t>
      </w:r>
    </w:p>
    <w:p w:rsidR="00FD75A7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val="ru-RU" w:eastAsia="ru-RU"/>
        </w:rPr>
        <w:pict>
          <v:shape id="_x0000_s1032" type="#_x0000_t75" alt="http://phototravelguide.ru/wp-content/uploads/2011/11/top10-most-zolotye-vorota-2.jpg" style="position:absolute;left:0;text-align:left;margin-left:214.6pt;margin-top:55.55pt;width:115.65pt;height:80.45pt;z-index:-251652096;mso-position-horizontal:right" wrapcoords="-140 -202 -140 21600 21740 21600 21740 -202 -140 -202" stroked="t" strokecolor="#669">
            <v:imagedata r:id="rId13" r:href="rId14"/>
            <w10:wrap type="tight"/>
          </v:shape>
        </w:pict>
      </w:r>
      <w:r w:rsidRPr="003146B2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Золоті Ворота Сан-Франциско</w:t>
      </w:r>
      <w:r w:rsidRPr="003146B2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 підвісний міст, що вважається самим</w:t>
      </w:r>
      <w:r w:rsidRPr="00303B84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пізнаваним архітектурним спорудженням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і</w:t>
      </w:r>
      <w:r w:rsidRPr="00303B84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своєрідним символом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США</w:t>
      </w:r>
      <w:r w:rsidRPr="00AA2F7F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  <w:r w:rsidRPr="00AA2F7F">
        <w:rPr>
          <w:rFonts w:ascii="Times New Roman" w:hAnsi="Times New Roman" w:cs="Times New Roman"/>
          <w:i/>
          <w:sz w:val="24"/>
          <w:szCs w:val="24"/>
        </w:rPr>
        <w:t xml:space="preserve"> Його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з</w:t>
      </w:r>
      <w:r w:rsidRPr="00AA2F7F">
        <w:rPr>
          <w:rFonts w:ascii="Times New Roman" w:hAnsi="Times New Roman" w:cs="Times New Roman"/>
          <w:i/>
          <w:sz w:val="24"/>
          <w:szCs w:val="24"/>
        </w:rPr>
        <w:t>агальна</w:t>
      </w:r>
      <w:r w:rsidRPr="008D0781">
        <w:rPr>
          <w:rFonts w:ascii="Times New Roman" w:hAnsi="Times New Roman" w:cs="Times New Roman"/>
          <w:i/>
          <w:sz w:val="24"/>
          <w:szCs w:val="24"/>
        </w:rPr>
        <w:t xml:space="preserve"> довжина - близько </w:t>
      </w:r>
      <w:smartTag w:uri="urn:schemas-microsoft-com:office:smarttags" w:element="metricconverter">
        <w:smartTagPr>
          <w:attr w:name="ProductID" w:val="2.7 км"/>
        </w:smartTagPr>
        <w:r w:rsidRPr="008D0781">
          <w:rPr>
            <w:rFonts w:ascii="Times New Roman" w:hAnsi="Times New Roman" w:cs="Times New Roman"/>
            <w:i/>
            <w:sz w:val="24"/>
            <w:szCs w:val="24"/>
          </w:rPr>
          <w:t>2.7 км</w:t>
        </w:r>
      </w:smartTag>
      <w:r w:rsidRPr="008D0781">
        <w:rPr>
          <w:rFonts w:ascii="Times New Roman" w:hAnsi="Times New Roman" w:cs="Times New Roman"/>
          <w:i/>
          <w:sz w:val="24"/>
          <w:szCs w:val="24"/>
        </w:rPr>
        <w:t xml:space="preserve">.  Міст був побудований в 1933-37 роках. На той момент був найбільшим у світі. Але і зараз він вражає масштабами. З мосту відкриваються шикарні види, особливо, якщо йти по ньому пішки. </w:t>
      </w:r>
    </w:p>
    <w:p w:rsidR="00FD75A7" w:rsidRPr="00303B84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val="ru-RU" w:eastAsia="ru-RU"/>
        </w:rPr>
        <w:pict>
          <v:shape id="_x0000_s1033" type="#_x0000_t75" alt="http://maydans.com/uploads/posts/2013-06/x99whst8nf.jpg" style="position:absolute;left:0;text-align:left;margin-left:138.95pt;margin-top:19.65pt;width:114.3pt;height:85.35pt;z-index:-251653120" wrapcoords="-123 0 -123 21436 21600 21436 21600 0 -123 0">
            <v:imagedata r:id="rId15" r:href="rId16"/>
            <w10:wrap type="tight"/>
          </v:shape>
        </w:pict>
      </w:r>
      <w:r w:rsidRPr="008D078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Гора Рашмор</w:t>
      </w:r>
      <w:r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  <w:t xml:space="preserve"> -</w:t>
      </w:r>
      <w:r w:rsidRPr="008D078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ru-RU" w:eastAsia="ru-RU"/>
        </w:rPr>
        <w:t>це</w:t>
      </w:r>
      <w:r w:rsidRPr="00303B84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барельєфи чотирьох президентів Америки, висічені в скелі гранітного масиву. Президенти Вашингтон, Лінкольн, Рузвельт і Джефферсон дивляться на країну з </w:t>
      </w:r>
      <w:r>
        <w:rPr>
          <w:rFonts w:ascii="Times New Roman" w:hAnsi="Times New Roman" w:cs="Times New Roman"/>
          <w:i/>
          <w:sz w:val="24"/>
          <w:szCs w:val="24"/>
          <w:lang w:val="ru-RU" w:eastAsia="ru-RU"/>
        </w:rPr>
        <w:t>з гори</w:t>
      </w:r>
      <w:r w:rsidRPr="00303B84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ось уже 80 років. Кожен барельєф 20-метрової висоти, 400 робітників працювали протягом 15 років над цим колосальним, в буквальному сенсі слова, проектом. Національний меморіал з чотирьох знаменитих президентів США є «візитною карткою» Америки.</w:t>
      </w:r>
      <w:r w:rsidRPr="00872F0E">
        <w:t xml:space="preserve"> </w:t>
      </w:r>
    </w:p>
    <w:p w:rsidR="00FD75A7" w:rsidRPr="00273B17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val="ru-RU" w:eastAsia="ru-RU"/>
        </w:rPr>
        <w:pict>
          <v:shape id="Рисунок 1" o:spid="_x0000_s1034" type="#_x0000_t75" style="position:absolute;left:0;text-align:left;margin-left:6in;margin-top:612.5pt;width:89.4pt;height:117.95pt;z-index:251655168;visibility:visible;mso-position-horizontal-relative:margin;mso-position-vertical-relative:margin" stroked="t" strokecolor="#4f81bd">
            <v:imagedata r:id="rId17" o:title=""/>
            <w10:wrap type="square" anchorx="margin" anchory="margin"/>
          </v:shape>
        </w:pict>
      </w:r>
      <w:r>
        <w:rPr>
          <w:noProof/>
          <w:lang w:val="ru-RU" w:eastAsia="ru-RU"/>
        </w:rPr>
        <w:pict>
          <v:shape id="_x0000_s1035" type="#_x0000_t75" alt="http://www.americantravel.ru/files/multifile/835/GC_8.jpg" style="position:absolute;left:0;text-align:left;margin-left:138.95pt;margin-top:16.05pt;width:116.35pt;height:81pt;z-index:-251657216" wrapcoords="-129 -212 -129 21600 21729 21600 21729 -212 -129 -212" stroked="t" strokecolor="#669">
            <v:imagedata r:id="rId18" r:href="rId19"/>
            <w10:wrap type="tight"/>
          </v:shape>
        </w:pict>
      </w:r>
      <w:r w:rsidRPr="008D6077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Великий каньйон Колорадо - 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знаходиться в штаті Аризона на плато Колорадо, в середній течії річки Колорадо. Довжина каньйону </w:t>
      </w:r>
      <w:smartTag w:uri="urn:schemas-microsoft-com:office:smarttags" w:element="metricconverter">
        <w:smartTagPr>
          <w:attr w:name="ProductID" w:val="446 км"/>
        </w:smartTagPr>
        <w:r w:rsidRPr="008D6077">
          <w:rPr>
            <w:rFonts w:ascii="Times New Roman" w:hAnsi="Times New Roman" w:cs="Times New Roman"/>
            <w:i/>
            <w:sz w:val="24"/>
            <w:szCs w:val="24"/>
            <w:lang w:eastAsia="ru-RU"/>
          </w:rPr>
          <w:t>446</w:t>
        </w:r>
        <w:r>
          <w:rPr>
            <w:rFonts w:ascii="Times New Roman" w:hAnsi="Times New Roman" w:cs="Times New Roman"/>
            <w:i/>
            <w:sz w:val="24"/>
            <w:szCs w:val="24"/>
            <w:lang w:eastAsia="ru-RU"/>
          </w:rPr>
          <w:t xml:space="preserve"> </w:t>
        </w:r>
        <w:r w:rsidRPr="008D6077">
          <w:rPr>
            <w:rFonts w:ascii="Times New Roman" w:hAnsi="Times New Roman" w:cs="Times New Roman"/>
            <w:i/>
            <w:sz w:val="24"/>
            <w:szCs w:val="24"/>
            <w:lang w:eastAsia="ru-RU"/>
          </w:rPr>
          <w:t>км</w:t>
        </w:r>
      </w:smartTag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, глибина — до </w:t>
      </w:r>
      <w:smartTag w:uri="urn:schemas-microsoft-com:office:smarttags" w:element="metricconverter">
        <w:smartTagPr>
          <w:attr w:name="ProductID" w:val="1600 м"/>
        </w:smartTagPr>
        <w:r w:rsidRPr="008D6077">
          <w:rPr>
            <w:rFonts w:ascii="Times New Roman" w:hAnsi="Times New Roman" w:cs="Times New Roman"/>
            <w:i/>
            <w:sz w:val="24"/>
            <w:szCs w:val="24"/>
            <w:lang w:eastAsia="ru-RU"/>
          </w:rPr>
          <w:t>1600 м</w:t>
        </w:r>
      </w:smartTag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273B1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Для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нього</w:t>
      </w:r>
      <w:r w:rsidRPr="00273B1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характерні своєрідні форми рельєфу — «башти», «бастіони», грандіозні оголення гірських порід.</w:t>
      </w:r>
    </w:p>
    <w:p w:rsidR="00FD75A7" w:rsidRPr="008D6077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D6077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Крайслер Білдінг - </w:t>
      </w:r>
      <w:r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це Нью-Йоркський хмарочос.</w:t>
      </w:r>
      <w:r w:rsidRPr="008D6077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Висота будівлі - 319метрів. </w:t>
      </w:r>
      <w:r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Свого часу ця споруда </w:t>
      </w:r>
      <w:r w:rsidRPr="008D6077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посіда</w:t>
      </w:r>
      <w:r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ла</w:t>
      </w:r>
      <w:r w:rsidRPr="008D6077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найвищу сходинку у рейтингу найвищих будівель світу.</w:t>
      </w:r>
      <w:r w:rsidRPr="008D60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D75A7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D6077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Алькатрас - 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неофіційно відомий як «Скеля» — острів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затоці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Сан-Франциско.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Територія </w:t>
      </w:r>
    </w:p>
    <w:p w:rsidR="00FD75A7" w:rsidRPr="008D6077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острова </w:t>
      </w:r>
      <w:r w:rsidRPr="0068170A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спочатку використовувалася 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як військова в'язниця, а потім як найбільш захищена в'язниця для особливо небезпечних злочинців і тих, хто здійснював втечі з попередніх місць ув'язнення. </w:t>
      </w:r>
    </w:p>
    <w:p w:rsidR="00FD75A7" w:rsidRPr="00145893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val="ru-RU" w:eastAsia="ru-RU"/>
        </w:rPr>
        <w:pict>
          <v:shape id="_x0000_s1036" type="#_x0000_t75" alt="http://travelinside.ru/wp-content/uploads/2014/01/wpid-Do0PyhCVOEI.jpg" style="position:absolute;left:0;text-align:left;margin-left:135pt;margin-top:75pt;width:124.35pt;height:83.35pt;z-index:-251658240" wrapcoords="-130 -195 -130 21600 21730 21600 21730 -195 -130 -195" stroked="t" strokecolor="#669">
            <v:imagedata r:id="rId20" r:href="rId21"/>
            <w10:wrap type="tight"/>
          </v:shape>
        </w:pict>
      </w:r>
      <w:r>
        <w:rPr>
          <w:noProof/>
          <w:lang w:val="ru-RU" w:eastAsia="ru-RU"/>
        </w:rPr>
        <w:pict>
          <v:shape id="_x0000_s1037" type="#_x0000_t75" alt="http://2cim.ru/yetqerar/img317782.jpg" style="position:absolute;left:0;text-align:left;margin-left:0;margin-top:-46.2pt;width:108pt;height:70.55pt;z-index:-251659264" wrapcoords="-138 -210 -138 21600 21738 21600 21738 -210 -138 -210" stroked="t" strokecolor="#669">
            <v:imagedata r:id="rId22" o:title=""/>
            <w10:wrap type="tight"/>
          </v:shape>
        </w:pict>
      </w:r>
      <w:r>
        <w:rPr>
          <w:noProof/>
          <w:lang w:val="ru-RU" w:eastAsia="ru-RU"/>
        </w:rPr>
        <w:pict>
          <v:shape id="Picture 5" o:spid="_x0000_s1038" type="#_x0000_t75" alt="zealand_4" style="position:absolute;left:0;text-align:left;margin-left:126pt;margin-top:285pt;width:126pt;height:82.9pt;z-index:-251656192;visibility:visible" wrapcoords="-129 -195 -129 21600 21729 21600 21729 -195 -129 -195" stroked="t" strokecolor="#669">
            <v:imagedata r:id="rId23" o:title=""/>
            <w10:wrap type="tight"/>
          </v:shape>
        </w:pict>
      </w:r>
      <w:r w:rsidRPr="008D607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Ніагарський водоспад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 загальна назва трьох водоспадів на річці Ніагара</w:t>
      </w:r>
      <w:r w:rsidRPr="002E23E7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Ц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е водоспад Підкова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>, Американський водоспад і водоспад</w:t>
      </w:r>
      <w:r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>Фата. Висота водоспадів складає 53 метри. Ніагарський водоспад – найпотужніший у Північній Америц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і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бере с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вою назву від слова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>, що в переклад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і означає буквально «Грім Води»</w:t>
      </w:r>
      <w:r w:rsidRPr="008D6077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E23E7">
        <w:rPr>
          <w:rFonts w:ascii="Times New Roman" w:hAnsi="Times New Roman" w:cs="Times New Roman"/>
          <w:i/>
          <w:sz w:val="24"/>
          <w:szCs w:val="24"/>
          <w:lang w:eastAsia="ru-RU"/>
        </w:rPr>
        <w:t>Ніагарський водоспад красивий у будь-який час року, але особливо взимку: в цей час року замерзають тільки края річки, зі скель, які виступають на гребені водоспаду, поступово наростають величезні, як велетенські сталактити, бурульки, іскристі на тлі води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. Його відвідувачи</w:t>
      </w:r>
      <w:r w:rsidRPr="0014589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не тільки мож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уть</w:t>
      </w:r>
      <w:r w:rsidRPr="0014589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помилуватися</w:t>
      </w:r>
      <w:r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таким чудовим</w:t>
      </w:r>
      <w:r w:rsidRPr="0014589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видом, але і насолодит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ися</w:t>
      </w:r>
      <w:r w:rsidRPr="0014589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водної екскурсією, провести час в тематичних парках розваг, музеях і навіть ботанічних садах.</w:t>
      </w:r>
    </w:p>
    <w:p w:rsidR="00FD75A7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val="ru-RU" w:eastAsia="ru-RU"/>
        </w:rPr>
        <w:pict>
          <v:shape id="Picture 2" o:spid="_x0000_s1039" type="#_x0000_t75" style="position:absolute;left:0;text-align:left;margin-left:162pt;margin-top:57.65pt;width:94.15pt;height:123.6pt;z-index:-251655168;visibility:visible" wrapcoords="-171 -131 -171 21600 21771 21600 21771 -131 -171 -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" stroked="t" strokecolor="#669">
            <v:imagedata r:id="rId24" o:title=""/>
            <w10:wrap type="tight"/>
          </v:shape>
        </w:pict>
      </w:r>
      <w:r w:rsidRPr="00273B1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Єллоустонський національний парк</w:t>
      </w:r>
      <w:r w:rsidRPr="00273B1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 знаходиться на північному заході США у Скелястих горах.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Він </w:t>
      </w:r>
      <w:r w:rsidRPr="00D00B73">
        <w:rPr>
          <w:rFonts w:ascii="Times New Roman" w:hAnsi="Times New Roman" w:cs="Times New Roman"/>
          <w:i/>
          <w:sz w:val="24"/>
          <w:szCs w:val="24"/>
          <w:lang w:eastAsia="ru-RU"/>
        </w:rPr>
        <w:t>ідеально поєднав у собі різноманіття флори та фауни, а також природні геологічні дива.</w:t>
      </w:r>
    </w:p>
    <w:p w:rsidR="00FD75A7" w:rsidRDefault="00FD75A7" w:rsidP="002C0A28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73B1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Статуя Свободи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73B17">
        <w:rPr>
          <w:rFonts w:ascii="Times New Roman" w:hAnsi="Times New Roman" w:cs="Times New Roman"/>
          <w:i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73B17">
        <w:rPr>
          <w:rFonts w:ascii="Times New Roman" w:hAnsi="Times New Roman" w:cs="Times New Roman"/>
          <w:i/>
          <w:sz w:val="24"/>
          <w:szCs w:val="24"/>
          <w:lang w:eastAsia="ru-RU"/>
        </w:rPr>
        <w:t>одна з найзнаменитіших скульптур у США і в світі, часто звана «символом Нью-Йорка і США», «символом свободи і демократії», «Леді Свобода». Це подарунок французьких громадян до сторіччя американської революції.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_________________________________</w:t>
      </w:r>
    </w:p>
    <w:p w:rsidR="00FD75A7" w:rsidRPr="008D6077" w:rsidRDefault="00FD75A7" w:rsidP="002A7565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val="ru-RU" w:eastAsia="ru-RU"/>
        </w:rPr>
        <w:pict>
          <v:group id="Группа 9" o:spid="_x0000_s1040" style="position:absolute;left:0;text-align:left;margin-left:-9.4pt;margin-top:692.95pt;width:541.9pt;height:113.05pt;z-index:251665408;mso-position-horizontal-relative:margin;mso-position-vertical-relative:page" coordorigin="3497,14079" coordsize="8220,1851">
            <v:oval id="Oval 6" o:spid="_x0000_s1041" style="position:absolute;left:7201;top:14079;width:4516;height:1851;visibility:visible" fillcolor="#aae6ec" strokeweight="3pt">
              <v:textbox>
                <w:txbxContent>
                  <w:p w:rsidR="00FD75A7" w:rsidRPr="00545A6B" w:rsidRDefault="00FD75A7" w:rsidP="00D00B7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545A6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Газета набрана та зверстана </w:t>
                    </w:r>
                  </w:p>
                  <w:p w:rsidR="00FD75A7" w:rsidRDefault="00FD75A7" w:rsidP="00D00B7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  <w:lang w:val="ru-RU"/>
                      </w:rPr>
                    </w:pPr>
                    <w:r w:rsidRPr="00545A6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на базі ДНЗ «ВПУ №7 м. Миколаїв»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ru-RU"/>
                      </w:rPr>
                      <w:t xml:space="preserve"> </w:t>
                    </w:r>
                  </w:p>
                  <w:p w:rsidR="00FD75A7" w:rsidRDefault="00FD75A7" w:rsidP="00D00B7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ru-RU"/>
                      </w:rPr>
                      <w:t>Адреса: м. Миколаїв, вул. Ватутина, буд. 275,</w:t>
                    </w:r>
                  </w:p>
                  <w:p w:rsidR="00FD75A7" w:rsidRDefault="00FD75A7" w:rsidP="00D00B7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ru-RU"/>
                      </w:rPr>
                      <w:t>Тел. 64-42-42.</w:t>
                    </w:r>
                  </w:p>
                  <w:p w:rsidR="00FD75A7" w:rsidRPr="00A80927" w:rsidRDefault="00FD75A7" w:rsidP="00D00B7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A80927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Газета виходить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  <w:r w:rsidRPr="00A80927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один раз на два тижні.</w:t>
                    </w:r>
                  </w:p>
                  <w:p w:rsidR="00FD75A7" w:rsidRPr="00545A6B" w:rsidRDefault="00FD75A7" w:rsidP="00D00B7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545A6B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Тираж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2</w:t>
                    </w:r>
                    <w:r w:rsidRPr="00545A6B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0 прим.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oval>
            <v:oval id="Oval 7" o:spid="_x0000_s1042" style="position:absolute;left:3497;top:14079;width:4264;height:1851;visibility:visible" fillcolor="#aae6ec" strokeweight="3pt">
              <v:textbox>
                <w:txbxContent>
                  <w:p w:rsidR="00FD75A7" w:rsidRPr="001B0597" w:rsidRDefault="00FD75A7" w:rsidP="00D00B7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1B0597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Головний редактор:</w:t>
                    </w:r>
                  </w:p>
                  <w:p w:rsidR="00FD75A7" w:rsidRDefault="00FD75A7" w:rsidP="00D00B7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1B0597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Гринько Л.А. – </w:t>
                    </w:r>
                    <w:r w:rsidRPr="001B0597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керівник проекту</w:t>
                    </w:r>
                    <w:r w:rsidRPr="001B0597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:rsidR="00FD75A7" w:rsidRPr="000C3EC4" w:rsidRDefault="00FD75A7" w:rsidP="00D00B7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Cs/>
                        <w:sz w:val="20"/>
                        <w:szCs w:val="20"/>
                      </w:rPr>
                    </w:pPr>
                    <w:r w:rsidRPr="001B0597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«</w:t>
                    </w:r>
                    <w:r w:rsidRPr="000C3EC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Усі </w:t>
                    </w:r>
                    <w:r w:rsidRPr="000C3EC4">
                      <w:rPr>
                        <w:rFonts w:ascii="Times New Roman" w:hAnsi="Times New Roman" w:cs="Times New Roman"/>
                        <w:bCs/>
                        <w:sz w:val="20"/>
                        <w:szCs w:val="20"/>
                      </w:rPr>
                      <w:t xml:space="preserve">країни в гості до нас». </w:t>
                    </w:r>
                  </w:p>
                  <w:p w:rsidR="00FD75A7" w:rsidRDefault="00FD75A7" w:rsidP="00D00B7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B0597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Редколегія: - </w:t>
                    </w:r>
                    <w:r w:rsidRPr="00EA7A3C">
                      <w:rPr>
                        <w:rFonts w:ascii="Times New Roman" w:hAnsi="Times New Roman" w:cs="Times New Roman"/>
                        <w:bCs/>
                        <w:sz w:val="20"/>
                        <w:szCs w:val="20"/>
                      </w:rPr>
                      <w:t>Фоміна О., Смірнова М.</w:t>
                    </w:r>
                    <w:r w:rsidRPr="00EA7A3C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, Беглиця Т.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, Васілішина Ю.</w:t>
                    </w:r>
                    <w:r w:rsidRPr="00EA7A3C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</w:p>
                  <w:p w:rsidR="00FD75A7" w:rsidRPr="001B0597" w:rsidRDefault="00FD75A7" w:rsidP="00D00B7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EA7A3C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т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а інші.</w:t>
                    </w:r>
                  </w:p>
                  <w:p w:rsidR="00FD75A7" w:rsidRDefault="00FD75A7" w:rsidP="00D00B73"/>
                </w:txbxContent>
              </v:textbox>
            </v:oval>
            <w10:wrap type="square" anchorx="margin" anchory="page"/>
            <w10:anchorlock/>
          </v:group>
        </w:pict>
      </w:r>
      <w:r w:rsidRPr="008D607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Пропонуємо вам почитати кілька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незвичайних та </w:t>
      </w:r>
      <w:r w:rsidRPr="008D6077">
        <w:rPr>
          <w:rFonts w:ascii="Times New Roman" w:hAnsi="Times New Roman" w:cs="Times New Roman"/>
          <w:b/>
          <w:sz w:val="24"/>
          <w:szCs w:val="24"/>
          <w:lang w:eastAsia="ru-RU"/>
        </w:rPr>
        <w:t>кумедних фактів про США:</w:t>
      </w:r>
    </w:p>
    <w:p w:rsidR="00FD75A7" w:rsidRPr="007B0F26" w:rsidRDefault="00FD75A7" w:rsidP="007B0F26">
      <w:pPr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29AC">
        <w:rPr>
          <w:rFonts w:ascii="Times New Roman" w:hAnsi="Times New Roman" w:cs="Times New Roman"/>
          <w:sz w:val="24"/>
          <w:szCs w:val="24"/>
          <w:lang w:eastAsia="ru-RU"/>
        </w:rPr>
        <w:t>Неофіційне «прізвисько» США- Колумбія. Таку назву країна отримала в честь першовідкривача Христофора Колумба, першого європейця, який побував в Америці.</w:t>
      </w:r>
    </w:p>
    <w:p w:rsidR="00FD75A7" w:rsidRPr="007B0F26" w:rsidRDefault="00FD75A7" w:rsidP="007B0F26">
      <w:pPr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F26">
        <w:rPr>
          <w:rFonts w:ascii="Times New Roman" w:hAnsi="Times New Roman" w:cs="Times New Roman"/>
          <w:sz w:val="24"/>
          <w:szCs w:val="24"/>
          <w:lang w:eastAsia="ru-RU"/>
        </w:rPr>
        <w:t>Національна тварина Сполучених Штатів Америки-птиця. Це Білоголовий Орел.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229AC">
        <w:rPr>
          <w:rFonts w:ascii="Times New Roman" w:hAnsi="Times New Roman" w:cs="Times New Roman"/>
          <w:sz w:val="24"/>
          <w:szCs w:val="24"/>
          <w:lang w:eastAsia="ru-RU"/>
        </w:rPr>
        <w:t>Національний квітка США- троянда.</w:t>
      </w:r>
    </w:p>
    <w:p w:rsidR="00FD75A7" w:rsidRPr="00803DA1" w:rsidRDefault="00FD75A7" w:rsidP="007B0F26">
      <w:pPr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03DA1">
        <w:rPr>
          <w:rFonts w:ascii="Times New Roman" w:hAnsi="Times New Roman" w:cs="Times New Roman"/>
          <w:sz w:val="24"/>
          <w:szCs w:val="24"/>
          <w:lang w:eastAsia="ru-RU"/>
        </w:rPr>
        <w:t>У конституції Сполучених Штатів Ви жодного разу не зустрінете слово «демократія».</w:t>
      </w:r>
    </w:p>
    <w:p w:rsidR="00FD75A7" w:rsidRPr="00803DA1" w:rsidRDefault="00FD75A7" w:rsidP="002A7565">
      <w:pPr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03DA1">
        <w:rPr>
          <w:rFonts w:ascii="Times New Roman" w:hAnsi="Times New Roman" w:cs="Times New Roman"/>
          <w:sz w:val="24"/>
          <w:szCs w:val="24"/>
          <w:lang w:eastAsia="ru-RU"/>
        </w:rPr>
        <w:t>США утворили іммігранти, тому їх більше, ніж у будь-якій країні.</w:t>
      </w:r>
    </w:p>
    <w:p w:rsidR="00FD75A7" w:rsidRPr="00803DA1" w:rsidRDefault="00FD75A7" w:rsidP="002A7565">
      <w:pPr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03DA1">
        <w:rPr>
          <w:rFonts w:ascii="Times New Roman" w:hAnsi="Times New Roman" w:cs="Times New Roman"/>
          <w:sz w:val="24"/>
          <w:szCs w:val="24"/>
          <w:lang w:eastAsia="ru-RU"/>
        </w:rPr>
        <w:t>Помилки в написанні англійських слів для американців вважається мало не нормою і не важливо, чи помилився школяр або ж професор, бентежитися ніхто не буде.</w:t>
      </w:r>
    </w:p>
    <w:p w:rsidR="00FD75A7" w:rsidRPr="008D6077" w:rsidRDefault="00FD75A7" w:rsidP="002A7565">
      <w:pPr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F26">
        <w:rPr>
          <w:rFonts w:ascii="Times New Roman" w:hAnsi="Times New Roman" w:cs="Times New Roman"/>
          <w:sz w:val="24"/>
          <w:szCs w:val="24"/>
          <w:lang w:eastAsia="ru-RU"/>
        </w:rPr>
        <w:t>Американці великі любителі жити в борг. За статистикою, кожен 7 житель має більше 7 кредитних карток.</w:t>
      </w:r>
    </w:p>
    <w:p w:rsidR="00FD75A7" w:rsidRPr="007B0F26" w:rsidRDefault="00FD75A7" w:rsidP="002A7565">
      <w:pPr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D6077">
        <w:rPr>
          <w:rFonts w:ascii="Times New Roman" w:hAnsi="Times New Roman" w:cs="Times New Roman"/>
          <w:sz w:val="24"/>
          <w:szCs w:val="24"/>
          <w:lang w:eastAsia="ru-RU"/>
        </w:rPr>
        <w:t xml:space="preserve">Щорічно американці більше витрачають грошей на собачу їжу, ніж на дитяче харчування. </w:t>
      </w:r>
    </w:p>
    <w:p w:rsidR="00FD75A7" w:rsidRPr="008D6077" w:rsidRDefault="00FD75A7" w:rsidP="002A7565">
      <w:pPr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F26">
        <w:rPr>
          <w:rFonts w:ascii="Times New Roman" w:hAnsi="Times New Roman" w:cs="Times New Roman"/>
          <w:sz w:val="24"/>
          <w:szCs w:val="24"/>
          <w:lang w:eastAsia="ru-RU"/>
        </w:rPr>
        <w:t>У США більше 100 000 чоловік працює двірниками, у яких є вища освіта.</w:t>
      </w:r>
    </w:p>
    <w:p w:rsidR="00FD75A7" w:rsidRPr="003229AC" w:rsidRDefault="00FD75A7" w:rsidP="002A7565">
      <w:pPr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D6077">
        <w:rPr>
          <w:rFonts w:ascii="Times New Roman" w:hAnsi="Times New Roman" w:cs="Times New Roman"/>
          <w:sz w:val="24"/>
          <w:szCs w:val="24"/>
          <w:lang w:eastAsia="ru-RU"/>
        </w:rPr>
        <w:t xml:space="preserve">Кількість телевізорів в США перевищує кількість жителів Японії. </w:t>
      </w:r>
    </w:p>
    <w:p w:rsidR="00FD75A7" w:rsidRPr="007B0F26" w:rsidRDefault="00FD75A7" w:rsidP="002A7565">
      <w:pPr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29AC">
        <w:rPr>
          <w:rFonts w:ascii="Times New Roman" w:hAnsi="Times New Roman" w:cs="Times New Roman"/>
          <w:sz w:val="24"/>
          <w:szCs w:val="24"/>
          <w:lang w:eastAsia="ru-RU"/>
        </w:rPr>
        <w:t>У Америці майже у кожної сім’ї є автомобіль, і у більшості сімейних більше однієї машини.</w:t>
      </w:r>
    </w:p>
    <w:p w:rsidR="00FD75A7" w:rsidRPr="007B0F26" w:rsidRDefault="00FD75A7" w:rsidP="007B0F26">
      <w:pPr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F26">
        <w:rPr>
          <w:rFonts w:ascii="Times New Roman" w:hAnsi="Times New Roman" w:cs="Times New Roman"/>
          <w:sz w:val="24"/>
          <w:szCs w:val="24"/>
          <w:lang w:eastAsia="ru-RU"/>
        </w:rPr>
        <w:t>Кожен американець пишається своїм походженням, і завжди готовий розповісти ким були його предки, і на скільки частин він італієць, ірландець або англієць.</w:t>
      </w:r>
    </w:p>
    <w:p w:rsidR="00FD75A7" w:rsidRDefault="00FD75A7" w:rsidP="003229A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FD75A7" w:rsidRDefault="00FD75A7" w:rsidP="003229A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shape id="_x0000_s1043" style="position:absolute;left:0;text-align:left;margin-left:11.6pt;margin-top:512.95pt;width:243.05pt;height:2in;z-index:251653120;visibility:visible;mso-position-vertical-relative:page;v-text-anchor:middle" coordsize="2543810,1450798" o:spt="100" adj="-11796480,,5400" path="m,119100c238539,-62464,792583,17568,1216551,17568v423968,,1141830,-80032,1327259,101532l2543810,1351000v-274219,169643,-831731,71634,-1255699,71634c864143,1422634,157701,1480886,7951,1311243,5301,913862,2650,516481,,119100xe" strokecolor="#d7c585" strokeweight="4.5pt">
            <v:fill r:id="rId9" o:title="" recolor="t" rotate="t" type="tile"/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0,93342;1558497,13769;3258820,93342;3258820,1058821;1650171,1114963;10186,1027662;0,93342" o:connectangles="0,0,0,0,0,0,0" textboxrect="0,0,2543810,1450798"/>
            <v:handles>
              <v:h position="@3,#0" polar="10800,10800"/>
              <v:h position="#2,#1" polar="10800,10800" radiusrange="0,10800"/>
            </v:handles>
            <v:textbox style="mso-next-textbox:#_x0000_s1043">
              <w:txbxContent>
                <w:p w:rsidR="00FD75A7" w:rsidRPr="002C0A28" w:rsidRDefault="00FD75A7" w:rsidP="00545A6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65A00"/>
                    </w:rPr>
                  </w:pPr>
                  <w:r w:rsidRPr="002C0A28">
                    <w:rPr>
                      <w:rFonts w:ascii="Times New Roman" w:hAnsi="Times New Roman" w:cs="Times New Roman"/>
                      <w:i/>
                      <w:iCs/>
                      <w:color w:val="765A00"/>
                    </w:rPr>
                    <w:t xml:space="preserve">В наступному номері: </w:t>
                  </w:r>
                  <w:r w:rsidRPr="002C0A28">
                    <w:rPr>
                      <w:rFonts w:ascii="Times New Roman" w:hAnsi="Times New Roman" w:cs="Times New Roman"/>
                      <w:b/>
                      <w:i/>
                      <w:iCs/>
                      <w:color w:val="765A00"/>
                    </w:rPr>
                    <w:t>І</w:t>
                  </w:r>
                  <w:r w:rsidRPr="002C0A2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65A00"/>
                      <w:lang w:val="ru-RU"/>
                    </w:rPr>
                    <w:t>спанія</w:t>
                  </w:r>
                  <w:r w:rsidRPr="002C0A2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65A00"/>
                    </w:rPr>
                    <w:t xml:space="preserve">. </w:t>
                  </w:r>
                </w:p>
                <w:p w:rsidR="00FD75A7" w:rsidRPr="002C0A28" w:rsidRDefault="00FD75A7" w:rsidP="003229A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2C0A28">
                    <w:rPr>
                      <w:rFonts w:ascii="Times New Roman" w:hAnsi="Times New Roman" w:cs="Times New Roman"/>
                      <w:i/>
                    </w:rPr>
                    <w:t xml:space="preserve">Що таке Іспанія? </w:t>
                  </w:r>
                </w:p>
                <w:p w:rsidR="00FD75A7" w:rsidRPr="002C0A28" w:rsidRDefault="00FD75A7" w:rsidP="003229A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2C0A28">
                    <w:rPr>
                      <w:rFonts w:ascii="Times New Roman" w:hAnsi="Times New Roman" w:cs="Times New Roman"/>
                      <w:i/>
                    </w:rPr>
                    <w:t>Не вагаючись можна відповісти: Іспанія – це хоробрий Дон Кіхот та скромний Санчо Панса, це велетні – вітряки, з якими хочеться іти на двобій, це пристрасна Кармен та закоханий Дон Жуан</w:t>
                  </w:r>
                  <w:r w:rsidRPr="002C0A28">
                    <w:rPr>
                      <w:rFonts w:ascii="Tahoma" w:hAnsi="Tahoma" w:cs="Tahoma"/>
                      <w:i/>
                    </w:rPr>
                    <w:t xml:space="preserve">. </w:t>
                  </w:r>
                  <w:r w:rsidRPr="002C0A28">
                    <w:rPr>
                      <w:rFonts w:ascii="Times New Roman" w:hAnsi="Times New Roman" w:cs="Times New Roman"/>
                      <w:i/>
                    </w:rPr>
                    <w:t>Іспанія – це корида, щирі та запальні корінні жителі, неоціненні пам’ятки літератури та мистецтва.</w:t>
                  </w:r>
                </w:p>
              </w:txbxContent>
            </v:textbox>
            <w10:wrap anchory="page"/>
          </v:shape>
        </w:pict>
      </w:r>
    </w:p>
    <w:p w:rsidR="00FD75A7" w:rsidRDefault="00FD75A7" w:rsidP="003229A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FD75A7" w:rsidRDefault="00FD75A7" w:rsidP="003229A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FD75A7" w:rsidRDefault="00FD75A7" w:rsidP="003229A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FD75A7" w:rsidRDefault="00FD75A7" w:rsidP="003229A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FD75A7" w:rsidRDefault="00FD75A7" w:rsidP="003229A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FD75A7" w:rsidRDefault="00FD75A7" w:rsidP="003229A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FD75A7" w:rsidRDefault="00FD75A7" w:rsidP="003229A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FD75A7" w:rsidRDefault="00FD75A7" w:rsidP="003229A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FD75A7" w:rsidRPr="003229AC" w:rsidRDefault="00FD75A7" w:rsidP="003229A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FD75A7" w:rsidRPr="008D6077" w:rsidRDefault="00FD75A7" w:rsidP="002A7565">
      <w:pPr>
        <w:spacing w:after="0" w:line="240" w:lineRule="atLeast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FD75A7" w:rsidRPr="002C0A28" w:rsidRDefault="00FD75A7" w:rsidP="002C0A28">
      <w:pPr>
        <w:spacing w:after="0" w:line="240" w:lineRule="atLeast"/>
        <w:jc w:val="center"/>
        <w:rPr>
          <w:rFonts w:ascii="Times New Roman" w:hAnsi="Times New Roman" w:cs="Times New Roman"/>
          <w:b/>
          <w:bCs/>
          <w:i/>
          <w:iCs/>
        </w:rPr>
      </w:pPr>
      <w:r w:rsidRPr="002C0A28">
        <w:rPr>
          <w:rFonts w:ascii="Times New Roman" w:hAnsi="Times New Roman" w:cs="Times New Roman"/>
          <w:b/>
          <w:bCs/>
          <w:i/>
          <w:iCs/>
        </w:rPr>
        <w:t>ДАЛІ БУДЕ…</w:t>
      </w:r>
    </w:p>
    <w:p w:rsidR="00FD75A7" w:rsidRPr="008D6077" w:rsidRDefault="00FD75A7" w:rsidP="002C0A28">
      <w:pPr>
        <w:spacing w:after="0" w:line="240" w:lineRule="atLeast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</w:t>
      </w:r>
    </w:p>
    <w:p w:rsidR="00FD75A7" w:rsidRPr="008D6077" w:rsidRDefault="00FD75A7" w:rsidP="002C0A28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FD75A7" w:rsidRPr="008D6077" w:rsidSect="0068170A">
          <w:type w:val="continuous"/>
          <w:pgSz w:w="11906" w:h="16838"/>
          <w:pgMar w:top="539" w:right="746" w:bottom="540" w:left="720" w:header="708" w:footer="708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num="2" w:space="256"/>
          <w:docGrid w:linePitch="360"/>
        </w:sectPr>
      </w:pPr>
    </w:p>
    <w:p w:rsidR="00FD75A7" w:rsidRPr="008D6077" w:rsidRDefault="00FD75A7" w:rsidP="002A7565">
      <w:pPr>
        <w:spacing w:after="0" w:line="240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FD75A7" w:rsidRPr="008D6077" w:rsidSect="00116435">
      <w:pgSz w:w="11906" w:h="16838"/>
      <w:pgMar w:top="568" w:right="566" w:bottom="568" w:left="709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5A7" w:rsidRDefault="00FD75A7" w:rsidP="001D3159">
      <w:pPr>
        <w:spacing w:after="0" w:line="240" w:lineRule="auto"/>
      </w:pPr>
      <w:r>
        <w:separator/>
      </w:r>
    </w:p>
  </w:endnote>
  <w:endnote w:type="continuationSeparator" w:id="0">
    <w:p w:rsidR="00FD75A7" w:rsidRDefault="00FD75A7" w:rsidP="001D3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5A7" w:rsidRDefault="00FD75A7" w:rsidP="001D3159">
      <w:pPr>
        <w:spacing w:after="0" w:line="240" w:lineRule="auto"/>
      </w:pPr>
      <w:r>
        <w:separator/>
      </w:r>
    </w:p>
  </w:footnote>
  <w:footnote w:type="continuationSeparator" w:id="0">
    <w:p w:rsidR="00FD75A7" w:rsidRDefault="00FD75A7" w:rsidP="001D31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4F846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D86CC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8F0AD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3C2F5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4C63D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866CA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2234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64A38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B96F5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FC01A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EB950A2"/>
    <w:multiLevelType w:val="multilevel"/>
    <w:tmpl w:val="050E6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030B1E"/>
    <w:multiLevelType w:val="multilevel"/>
    <w:tmpl w:val="4718BEF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53A2398D"/>
    <w:multiLevelType w:val="multilevel"/>
    <w:tmpl w:val="050E6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0F93"/>
    <w:rsid w:val="00023B1D"/>
    <w:rsid w:val="000641A0"/>
    <w:rsid w:val="000715CD"/>
    <w:rsid w:val="000C3EC4"/>
    <w:rsid w:val="000E2C62"/>
    <w:rsid w:val="000F5FF0"/>
    <w:rsid w:val="00105B63"/>
    <w:rsid w:val="00116435"/>
    <w:rsid w:val="00116677"/>
    <w:rsid w:val="00120F93"/>
    <w:rsid w:val="0012423E"/>
    <w:rsid w:val="00145893"/>
    <w:rsid w:val="001B0597"/>
    <w:rsid w:val="001B348D"/>
    <w:rsid w:val="001D3159"/>
    <w:rsid w:val="001F4522"/>
    <w:rsid w:val="00222C09"/>
    <w:rsid w:val="0022515E"/>
    <w:rsid w:val="00234E9E"/>
    <w:rsid w:val="00247B6F"/>
    <w:rsid w:val="002733E2"/>
    <w:rsid w:val="00273B17"/>
    <w:rsid w:val="00273BBC"/>
    <w:rsid w:val="00293D42"/>
    <w:rsid w:val="002A7565"/>
    <w:rsid w:val="002C0A28"/>
    <w:rsid w:val="002D0064"/>
    <w:rsid w:val="002E23E7"/>
    <w:rsid w:val="00303B84"/>
    <w:rsid w:val="003146B2"/>
    <w:rsid w:val="00321DCB"/>
    <w:rsid w:val="00322720"/>
    <w:rsid w:val="003229AC"/>
    <w:rsid w:val="00397B09"/>
    <w:rsid w:val="003A582E"/>
    <w:rsid w:val="00480DD1"/>
    <w:rsid w:val="0049095C"/>
    <w:rsid w:val="004D0E75"/>
    <w:rsid w:val="004D21AC"/>
    <w:rsid w:val="004D411A"/>
    <w:rsid w:val="004D6745"/>
    <w:rsid w:val="004F3BE1"/>
    <w:rsid w:val="004F40C5"/>
    <w:rsid w:val="00521625"/>
    <w:rsid w:val="00545A6B"/>
    <w:rsid w:val="00571EDD"/>
    <w:rsid w:val="00581E8F"/>
    <w:rsid w:val="005D15A7"/>
    <w:rsid w:val="005F7A1D"/>
    <w:rsid w:val="006156C2"/>
    <w:rsid w:val="00621DB3"/>
    <w:rsid w:val="00666060"/>
    <w:rsid w:val="0068170A"/>
    <w:rsid w:val="006818B4"/>
    <w:rsid w:val="0069176F"/>
    <w:rsid w:val="006D390E"/>
    <w:rsid w:val="006D7A91"/>
    <w:rsid w:val="006E5DEA"/>
    <w:rsid w:val="006F12C6"/>
    <w:rsid w:val="00760886"/>
    <w:rsid w:val="007612C3"/>
    <w:rsid w:val="007B0F26"/>
    <w:rsid w:val="007B2E4A"/>
    <w:rsid w:val="007C5390"/>
    <w:rsid w:val="007D2183"/>
    <w:rsid w:val="007E1E7B"/>
    <w:rsid w:val="007F2508"/>
    <w:rsid w:val="00803DA1"/>
    <w:rsid w:val="00810976"/>
    <w:rsid w:val="00844523"/>
    <w:rsid w:val="0085349E"/>
    <w:rsid w:val="00857506"/>
    <w:rsid w:val="0086510F"/>
    <w:rsid w:val="00872F0E"/>
    <w:rsid w:val="008834F7"/>
    <w:rsid w:val="008879C3"/>
    <w:rsid w:val="00895895"/>
    <w:rsid w:val="008C2F73"/>
    <w:rsid w:val="008D0781"/>
    <w:rsid w:val="008D6077"/>
    <w:rsid w:val="008E4D31"/>
    <w:rsid w:val="008E7F53"/>
    <w:rsid w:val="008F60DC"/>
    <w:rsid w:val="00902FEA"/>
    <w:rsid w:val="00916A33"/>
    <w:rsid w:val="00917067"/>
    <w:rsid w:val="00930A94"/>
    <w:rsid w:val="00930BBB"/>
    <w:rsid w:val="00960573"/>
    <w:rsid w:val="009C13DF"/>
    <w:rsid w:val="009D30B2"/>
    <w:rsid w:val="009E2F94"/>
    <w:rsid w:val="00A00EDC"/>
    <w:rsid w:val="00A73F47"/>
    <w:rsid w:val="00A80927"/>
    <w:rsid w:val="00AA2F7F"/>
    <w:rsid w:val="00AB2C97"/>
    <w:rsid w:val="00B30C65"/>
    <w:rsid w:val="00BE4F34"/>
    <w:rsid w:val="00BE6ACA"/>
    <w:rsid w:val="00C32324"/>
    <w:rsid w:val="00C70514"/>
    <w:rsid w:val="00C73289"/>
    <w:rsid w:val="00D00B73"/>
    <w:rsid w:val="00D07622"/>
    <w:rsid w:val="00D129E9"/>
    <w:rsid w:val="00D303E7"/>
    <w:rsid w:val="00D32B09"/>
    <w:rsid w:val="00D40917"/>
    <w:rsid w:val="00D84BF4"/>
    <w:rsid w:val="00D85CC3"/>
    <w:rsid w:val="00D86C8A"/>
    <w:rsid w:val="00DA41E8"/>
    <w:rsid w:val="00DC7444"/>
    <w:rsid w:val="00DE0374"/>
    <w:rsid w:val="00DE325F"/>
    <w:rsid w:val="00E01C1B"/>
    <w:rsid w:val="00E05374"/>
    <w:rsid w:val="00E708B6"/>
    <w:rsid w:val="00E82DCC"/>
    <w:rsid w:val="00E837B5"/>
    <w:rsid w:val="00E903CE"/>
    <w:rsid w:val="00E9788F"/>
    <w:rsid w:val="00EA5240"/>
    <w:rsid w:val="00EA7A3C"/>
    <w:rsid w:val="00ED14A7"/>
    <w:rsid w:val="00EE37F1"/>
    <w:rsid w:val="00F12037"/>
    <w:rsid w:val="00F14EAE"/>
    <w:rsid w:val="00F370D4"/>
    <w:rsid w:val="00F574D6"/>
    <w:rsid w:val="00FA667F"/>
    <w:rsid w:val="00FB0A00"/>
    <w:rsid w:val="00FB1008"/>
    <w:rsid w:val="00FD5AA8"/>
    <w:rsid w:val="00FD7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88F"/>
    <w:pPr>
      <w:spacing w:after="160" w:line="259" w:lineRule="auto"/>
    </w:pPr>
    <w:rPr>
      <w:rFonts w:cs="Calibri"/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A582E"/>
    <w:rPr>
      <w:rFonts w:cs="Times New Roman"/>
      <w:color w:val="auto"/>
      <w:u w:val="single"/>
    </w:rPr>
  </w:style>
  <w:style w:type="paragraph" w:styleId="NormalWeb">
    <w:name w:val="Normal (Web)"/>
    <w:basedOn w:val="Normal"/>
    <w:uiPriority w:val="99"/>
    <w:semiHidden/>
    <w:rsid w:val="009C1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BookTitle">
    <w:name w:val="Book Title"/>
    <w:basedOn w:val="DefaultParagraphFont"/>
    <w:uiPriority w:val="99"/>
    <w:qFormat/>
    <w:rsid w:val="009C13DF"/>
    <w:rPr>
      <w:rFonts w:cs="Times New Roman"/>
      <w:b/>
      <w:bCs/>
      <w:i/>
      <w:iCs/>
      <w:spacing w:val="5"/>
    </w:rPr>
  </w:style>
  <w:style w:type="paragraph" w:styleId="ListParagraph">
    <w:name w:val="List Paragraph"/>
    <w:basedOn w:val="Normal"/>
    <w:uiPriority w:val="99"/>
    <w:qFormat/>
    <w:rsid w:val="00A73F47"/>
    <w:pPr>
      <w:spacing w:after="200" w:line="276" w:lineRule="auto"/>
      <w:ind w:left="720"/>
    </w:pPr>
    <w:rPr>
      <w:lang w:val="ru-RU"/>
    </w:rPr>
  </w:style>
  <w:style w:type="paragraph" w:styleId="Header">
    <w:name w:val="header"/>
    <w:basedOn w:val="Normal"/>
    <w:link w:val="HeaderChar"/>
    <w:uiPriority w:val="99"/>
    <w:rsid w:val="001D315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D315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315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D3159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E6AC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E6A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E6ACA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E6A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E6AC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E6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6ACA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99"/>
    <w:qFormat/>
    <w:locked/>
    <w:rsid w:val="003229AC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64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8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8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48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4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4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4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8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8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48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48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48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4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4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48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48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48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4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http://travelinside.ru/wp-content/uploads/2014/01/wpid-Do0PyhCVOEI.jpg" TargetMode="External"/><Relationship Id="rId7" Type="http://schemas.openxmlformats.org/officeDocument/2006/relationships/image" Target="media/image1.png"/><Relationship Id="rId12" Type="http://schemas.openxmlformats.org/officeDocument/2006/relationships/image" Target="http://vsitury.com.ua/uploads/interestplace/522/1.jpg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maydans.com/uploads/posts/2013-06/x99whst8nf.jpg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http://www.americantravel.ru/files/multifile/835/GC_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phototravelguide.ru/wp-content/uploads/2011/11/top10-most-zolotye-vorota-2.jpg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871</TotalTime>
  <Pages>3</Pages>
  <Words>806</Words>
  <Characters>4597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S.A.O.</dc:creator>
  <cp:keywords/>
  <dc:description/>
  <cp:lastModifiedBy>Admin</cp:lastModifiedBy>
  <cp:revision>28</cp:revision>
  <dcterms:created xsi:type="dcterms:W3CDTF">2016-11-24T07:56:00Z</dcterms:created>
  <dcterms:modified xsi:type="dcterms:W3CDTF">2016-12-20T12:31:00Z</dcterms:modified>
</cp:coreProperties>
</file>